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287"/>
        <w:tblW w:w="4171" w:type="pct"/>
        <w:tblLook w:val="0600" w:firstRow="0" w:lastRow="0" w:firstColumn="0" w:lastColumn="0" w:noHBand="1" w:noVBand="1"/>
      </w:tblPr>
      <w:tblGrid>
        <w:gridCol w:w="9009"/>
      </w:tblGrid>
      <w:tr w:rsidR="00FA24B4" w:rsidRPr="00197C6D" w14:paraId="4BC310B8" w14:textId="77777777" w:rsidTr="00FA24B4">
        <w:trPr>
          <w:trHeight w:val="20"/>
        </w:trPr>
        <w:tc>
          <w:tcPr>
            <w:tcW w:w="9009" w:type="dxa"/>
          </w:tcPr>
          <w:p w14:paraId="45FE6705" w14:textId="77777777" w:rsidR="00FA24B4" w:rsidRPr="00197C6D" w:rsidRDefault="00FA24B4" w:rsidP="00FA24B4">
            <w:pPr>
              <w:pStyle w:val="Info"/>
            </w:pPr>
            <w:r>
              <w:t>You’re invited to the</w:t>
            </w:r>
          </w:p>
        </w:tc>
      </w:tr>
      <w:tr w:rsidR="00FA24B4" w:rsidRPr="00197C6D" w14:paraId="6803D52D" w14:textId="77777777" w:rsidTr="00FA24B4">
        <w:trPr>
          <w:trHeight w:val="20"/>
        </w:trPr>
        <w:tc>
          <w:tcPr>
            <w:tcW w:w="9009" w:type="dxa"/>
          </w:tcPr>
          <w:p w14:paraId="15653DE2" w14:textId="4B990908" w:rsidR="00FA24B4" w:rsidRPr="00197C6D" w:rsidRDefault="00FA24B4" w:rsidP="005E147C">
            <w:pPr>
              <w:pStyle w:val="Title"/>
            </w:pPr>
            <w:r>
              <w:t xml:space="preserve">Trojan </w:t>
            </w:r>
            <w:r w:rsidR="005E147C">
              <w:t>Trunk</w:t>
            </w:r>
            <w:bookmarkStart w:id="0" w:name="_GoBack"/>
            <w:bookmarkEnd w:id="0"/>
          </w:p>
        </w:tc>
      </w:tr>
      <w:tr w:rsidR="00FA24B4" w:rsidRPr="00197C6D" w14:paraId="45922643" w14:textId="77777777" w:rsidTr="00FA24B4">
        <w:trPr>
          <w:trHeight w:val="20"/>
        </w:trPr>
        <w:tc>
          <w:tcPr>
            <w:tcW w:w="9009" w:type="dxa"/>
          </w:tcPr>
          <w:p w14:paraId="76160386" w14:textId="77777777" w:rsidR="00FA24B4" w:rsidRPr="00197C6D" w:rsidRDefault="00FA24B4" w:rsidP="00FA24B4">
            <w:pPr>
              <w:pStyle w:val="Title"/>
            </w:pPr>
            <w:r w:rsidRPr="00197C6D">
              <w:rPr>
                <w:noProof/>
              </w:rPr>
              <mc:AlternateContent>
                <mc:Choice Requires="wpg">
                  <w:drawing>
                    <wp:inline distT="0" distB="0" distL="0" distR="0" wp14:anchorId="2C5A6AA3" wp14:editId="23B9B3C7">
                      <wp:extent cx="915035" cy="463550"/>
                      <wp:effectExtent l="19050" t="19050" r="18415" b="12700"/>
                      <wp:docPr id="9" name="Group 9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10" name="Freeform: Shape 10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Freeform: Shape 11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Freeform: Shape 12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4CE8E464" id="Group 9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">
                      <v:shape id="Freeform: Shape 10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11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12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  <w:proofErr w:type="gramStart"/>
            <w:r>
              <w:t>or</w:t>
            </w:r>
            <w:proofErr w:type="gramEnd"/>
            <w:r>
              <w:t xml:space="preserve"> Treat</w:t>
            </w:r>
            <w:r w:rsidRPr="00197C6D">
              <w:rPr>
                <w:noProof/>
              </w:rPr>
              <mc:AlternateContent>
                <mc:Choice Requires="wpg">
                  <w:drawing>
                    <wp:inline distT="0" distB="0" distL="0" distR="0" wp14:anchorId="2632947D" wp14:editId="7D7745EA">
                      <wp:extent cx="915035" cy="463550"/>
                      <wp:effectExtent l="19050" t="19050" r="18415" b="12700"/>
                      <wp:docPr id="8" name="Group 8">
                        <a:extLst xmlns:a="http://schemas.openxmlformats.org/drawingml/2006/main">
                          <a:ext uri="{C183D7F6-B498-43B3-948B-1728B52AA6E4}">
        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5035" cy="463550"/>
                                <a:chOff x="0" y="0"/>
                                <a:chExt cx="915035" cy="463550"/>
                              </a:xfrm>
                            </wpg:grpSpPr>
                            <wps:wsp>
                              <wps:cNvPr id="3" name="Freeform: Shape 3"/>
                              <wps:cNvSpPr/>
                              <wps:spPr>
                                <a:xfrm flipH="1">
                                  <a:off x="0" y="15240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Freeform: Shape 6"/>
                              <wps:cNvSpPr/>
                              <wps:spPr>
                                <a:xfrm flipH="1">
                                  <a:off x="15240" y="32004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Freeform: Shape 7"/>
                              <wps:cNvSpPr/>
                              <wps:spPr>
                                <a:xfrm flipH="1">
                                  <a:off x="0" y="0"/>
                                  <a:ext cx="899795" cy="143510"/>
                                </a:xfrm>
                                <a:custGeom>
                                  <a:avLst/>
                                  <a:gdLst>
                                    <a:gd name="connsiteX0" fmla="*/ 0 w 2286000"/>
                                    <a:gd name="connsiteY0" fmla="*/ 30480 h 206308"/>
                                    <a:gd name="connsiteX1" fmla="*/ 594360 w 2286000"/>
                                    <a:gd name="connsiteY1" fmla="*/ 182880 h 206308"/>
                                    <a:gd name="connsiteX2" fmla="*/ 1417320 w 2286000"/>
                                    <a:gd name="connsiteY2" fmla="*/ 0 h 206308"/>
                                    <a:gd name="connsiteX3" fmla="*/ 2194560 w 2286000"/>
                                    <a:gd name="connsiteY3" fmla="*/ 182880 h 206308"/>
                                    <a:gd name="connsiteX4" fmla="*/ 2240280 w 2286000"/>
                                    <a:gd name="connsiteY4" fmla="*/ 198120 h 2063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2286000" h="206308">
                                      <a:moveTo>
                                        <a:pt x="0" y="30480"/>
                                      </a:moveTo>
                                      <a:cubicBezTo>
                                        <a:pt x="179070" y="109220"/>
                                        <a:pt x="358140" y="187960"/>
                                        <a:pt x="594360" y="182880"/>
                                      </a:cubicBezTo>
                                      <a:cubicBezTo>
                                        <a:pt x="830580" y="177800"/>
                                        <a:pt x="1150620" y="0"/>
                                        <a:pt x="1417320" y="0"/>
                                      </a:cubicBezTo>
                                      <a:cubicBezTo>
                                        <a:pt x="1684020" y="0"/>
                                        <a:pt x="2057400" y="149860"/>
                                        <a:pt x="2194560" y="182880"/>
                                      </a:cubicBezTo>
                                      <a:cubicBezTo>
                                        <a:pt x="2331720" y="215900"/>
                                        <a:pt x="2286000" y="207010"/>
                                        <a:pt x="2240280" y="1981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group w14:anchorId="1E983E75" id="Group 8" o:spid="_x0000_s1026" style="width:72.05pt;height:36.5pt;mso-position-horizontal-relative:char;mso-position-vertical-relative:line" coordsize="9150,4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">
                      <v:shape id="Freeform: Shape 3" o:spid="_x0000_s1027" style="position:absolute;top:1524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6" o:spid="_x0000_s1028" style="position:absolute;left:152;top:3200;width:8998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v:shape id="Freeform: Shape 7" o:spid="_x0000_s1029" style="position:absolute;width:8997;height:1435;flip:x;visibility:visible;mso-wrap-style:square;v-text-anchor:middle" coordsize="2286000,206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" path="m,30480v179070,78740,358140,157480,594360,152400c830580,177800,1150620,,1417320,v266700,,640080,149860,777240,182880c2331720,215900,2286000,207010,2240280,198120e" filled="f" strokecolor="#c45911 [2405]" strokeweight="3pt">
                        <v:stroke joinstyle="miter"/>
                        <v:path arrowok="t" o:connecttype="custom" o:connectlocs="0,21202;233947,127213;557873,0;863803,127213;881799,137814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A24B4" w:rsidRPr="00197C6D" w14:paraId="38FBD585" w14:textId="77777777" w:rsidTr="00FA24B4">
        <w:trPr>
          <w:trHeight w:val="20"/>
        </w:trPr>
        <w:tc>
          <w:tcPr>
            <w:tcW w:w="9009" w:type="dxa"/>
          </w:tcPr>
          <w:p w14:paraId="12D2B87A" w14:textId="77777777" w:rsidR="00FA24B4" w:rsidRPr="007715A2" w:rsidRDefault="00FA24B4" w:rsidP="00FA24B4">
            <w:pPr>
              <w:pStyle w:val="Date"/>
              <w:jc w:val="center"/>
            </w:pPr>
            <w:r>
              <w:t>October 23</w:t>
            </w:r>
            <w:r w:rsidRPr="007715A2">
              <w:rPr>
                <w:vertAlign w:val="superscript"/>
              </w:rPr>
              <w:t>rd</w:t>
            </w:r>
            <w:r>
              <w:t xml:space="preserve">, 2019  </w:t>
            </w:r>
          </w:p>
        </w:tc>
      </w:tr>
      <w:tr w:rsidR="00FA24B4" w:rsidRPr="00197C6D" w14:paraId="1016A5BC" w14:textId="77777777" w:rsidTr="00FA24B4">
        <w:trPr>
          <w:trHeight w:val="20"/>
        </w:trPr>
        <w:tc>
          <w:tcPr>
            <w:tcW w:w="9009" w:type="dxa"/>
          </w:tcPr>
          <w:p w14:paraId="303B27CF" w14:textId="5A2AC5F5" w:rsidR="00FA24B4" w:rsidRDefault="00FA24B4" w:rsidP="00FA24B4">
            <w:pPr>
              <w:pStyle w:val="Address"/>
            </w:pPr>
            <w:r>
              <w:t>Park Hill High School, 5:30 -7:30 PM</w:t>
            </w:r>
          </w:p>
          <w:p w14:paraId="35F93EB1" w14:textId="5C1AC1C1" w:rsidR="00865817" w:rsidRPr="00865817" w:rsidRDefault="00865817" w:rsidP="00FA24B4">
            <w:pPr>
              <w:pStyle w:val="Address"/>
              <w:rPr>
                <w:sz w:val="44"/>
                <w:szCs w:val="44"/>
              </w:rPr>
            </w:pPr>
            <w:r w:rsidRPr="00865817">
              <w:rPr>
                <w:sz w:val="44"/>
                <w:szCs w:val="44"/>
              </w:rPr>
              <w:t>Lower gym and softball (west) parking lot (between PHHS and central office)</w:t>
            </w:r>
          </w:p>
          <w:p w14:paraId="7C586CBB" w14:textId="77777777" w:rsidR="00865817" w:rsidRPr="00865817" w:rsidRDefault="00865817" w:rsidP="00FA24B4">
            <w:pPr>
              <w:pStyle w:val="Address"/>
              <w:rPr>
                <w:sz w:val="40"/>
                <w:szCs w:val="40"/>
              </w:rPr>
            </w:pPr>
            <w:r w:rsidRPr="00865817">
              <w:rPr>
                <w:sz w:val="40"/>
                <w:szCs w:val="40"/>
              </w:rPr>
              <w:t>Trunk or Treat is free</w:t>
            </w:r>
          </w:p>
          <w:p w14:paraId="6872F787" w14:textId="7FB5CBCD" w:rsidR="00FA24B4" w:rsidRPr="00865817" w:rsidRDefault="00FA24B4" w:rsidP="00FA24B4">
            <w:pPr>
              <w:pStyle w:val="Address"/>
              <w:rPr>
                <w:sz w:val="40"/>
                <w:szCs w:val="40"/>
              </w:rPr>
            </w:pPr>
            <w:r w:rsidRPr="00865817">
              <w:rPr>
                <w:sz w:val="40"/>
                <w:szCs w:val="40"/>
              </w:rPr>
              <w:t xml:space="preserve">Game tickets available for </w:t>
            </w:r>
          </w:p>
          <w:p w14:paraId="1D8EF340" w14:textId="0022FC53" w:rsidR="00FA24B4" w:rsidRPr="00197C6D" w:rsidRDefault="00865817" w:rsidP="00FA24B4">
            <w:pPr>
              <w:pStyle w:val="Address"/>
            </w:pPr>
            <w:r>
              <w:rPr>
                <w:sz w:val="40"/>
                <w:szCs w:val="40"/>
              </w:rPr>
              <w:t>p</w:t>
            </w:r>
            <w:r w:rsidR="00FA24B4" w:rsidRPr="00865817">
              <w:rPr>
                <w:sz w:val="40"/>
                <w:szCs w:val="40"/>
              </w:rPr>
              <w:t>urchase at event</w:t>
            </w:r>
          </w:p>
        </w:tc>
      </w:tr>
      <w:tr w:rsidR="00FA24B4" w:rsidRPr="00197C6D" w14:paraId="0059BAB9" w14:textId="77777777" w:rsidTr="00FA24B4">
        <w:trPr>
          <w:trHeight w:val="20"/>
        </w:trPr>
        <w:tc>
          <w:tcPr>
            <w:tcW w:w="9009" w:type="dxa"/>
          </w:tcPr>
          <w:p w14:paraId="4FE0DBB6" w14:textId="77777777" w:rsidR="00FA24B4" w:rsidRPr="00197C6D" w:rsidRDefault="00FA24B4" w:rsidP="00FA24B4">
            <w:pPr>
              <w:pStyle w:val="Info"/>
            </w:pPr>
          </w:p>
        </w:tc>
      </w:tr>
      <w:tr w:rsidR="00FA24B4" w:rsidRPr="00197C6D" w14:paraId="62DBFBDE" w14:textId="77777777" w:rsidTr="00FA24B4">
        <w:trPr>
          <w:trHeight w:val="20"/>
        </w:trPr>
        <w:tc>
          <w:tcPr>
            <w:tcW w:w="9009" w:type="dxa"/>
            <w:vAlign w:val="center"/>
          </w:tcPr>
          <w:p w14:paraId="1E594C97" w14:textId="77777777" w:rsidR="00FA24B4" w:rsidRPr="00197C6D" w:rsidRDefault="00FA24B4" w:rsidP="00FA24B4">
            <w:pPr>
              <w:pStyle w:val="NoSpacing"/>
              <w:jc w:val="center"/>
            </w:pPr>
          </w:p>
        </w:tc>
      </w:tr>
    </w:tbl>
    <w:p w14:paraId="09C9ED7A" w14:textId="77777777" w:rsidR="00945BAE" w:rsidRPr="00197C6D" w:rsidRDefault="00945BAE"/>
    <w:p w14:paraId="4949A7EE" w14:textId="77777777" w:rsidR="00945BAE" w:rsidRPr="00197C6D" w:rsidRDefault="00945BAE" w:rsidP="00865ABC">
      <w:pPr>
        <w:spacing w:after="0"/>
        <w:jc w:val="center"/>
        <w:rPr>
          <w:sz w:val="4"/>
          <w:szCs w:val="4"/>
        </w:rPr>
      </w:pPr>
    </w:p>
    <w:sectPr w:rsidR="00945BAE" w:rsidRPr="00197C6D" w:rsidSect="00197C6D">
      <w:headerReference w:type="default" r:id="rId9"/>
      <w:footerReference w:type="default" r:id="rId10"/>
      <w:pgSz w:w="12240" w:h="15840" w:code="1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CD77E2" w14:textId="77777777" w:rsidR="0090315A" w:rsidRDefault="0090315A" w:rsidP="00AD6EB8">
      <w:pPr>
        <w:spacing w:after="0" w:line="240" w:lineRule="auto"/>
      </w:pPr>
      <w:r>
        <w:separator/>
      </w:r>
    </w:p>
  </w:endnote>
  <w:endnote w:type="continuationSeparator" w:id="0">
    <w:p w14:paraId="5C5C28F1" w14:textId="77777777" w:rsidR="0090315A" w:rsidRDefault="0090315A" w:rsidP="00AD6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BB91D" w14:textId="77777777" w:rsidR="00C425F7" w:rsidRDefault="002671E0">
    <w:pPr>
      <w:pStyle w:val="Footer"/>
    </w:pPr>
    <w:r>
      <w:rPr>
        <w:noProof/>
      </w:rPr>
      <w:drawing>
        <wp:anchor distT="0" distB="0" distL="114300" distR="114300" simplePos="0" relativeHeight="251691008" behindDoc="1" locked="0" layoutInCell="1" allowOverlap="1" wp14:anchorId="50E53626" wp14:editId="045B32A4">
          <wp:simplePos x="0" y="0"/>
          <wp:positionH relativeFrom="margin">
            <wp:align>right</wp:align>
          </wp:positionH>
          <wp:positionV relativeFrom="page">
            <wp:posOffset>7741920</wp:posOffset>
          </wp:positionV>
          <wp:extent cx="1956435" cy="2030730"/>
          <wp:effectExtent l="0" t="0" r="0" b="0"/>
          <wp:wrapNone/>
          <wp:docPr id="239" name="Graphic 239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rcRect l="52343" t="66372"/>
                  <a:stretch/>
                </pic:blipFill>
                <pic:spPr bwMode="auto">
                  <a:xfrm>
                    <a:off x="0" y="0"/>
                    <a:ext cx="1956435" cy="2030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>
      <w:rPr>
        <w:noProof/>
      </w:rPr>
      <w:drawing>
        <wp:anchor distT="0" distB="0" distL="114300" distR="114300" simplePos="0" relativeHeight="251687167" behindDoc="1" locked="0" layoutInCell="1" allowOverlap="1" wp14:anchorId="39B27819" wp14:editId="0EB62B9B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3924000" cy="3947163"/>
          <wp:effectExtent l="0" t="0" r="7937" b="7938"/>
          <wp:wrapNone/>
          <wp:docPr id="246" name="Graphic 246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66" w:rsidRPr="001D4127">
      <w:rPr>
        <w:noProof/>
      </w:rPr>
      <w:drawing>
        <wp:anchor distT="0" distB="0" distL="114300" distR="114300" simplePos="0" relativeHeight="251687039" behindDoc="1" locked="0" layoutInCell="1" allowOverlap="1" wp14:anchorId="7DB38896" wp14:editId="6B8BD3E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924000" cy="3947163"/>
          <wp:effectExtent l="0" t="0" r="0" b="0"/>
          <wp:wrapNone/>
          <wp:docPr id="247" name="Graphic 247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FEF">
      <w:rPr>
        <w:noProof/>
      </w:rPr>
      <w:drawing>
        <wp:anchor distT="0" distB="0" distL="114300" distR="114300" simplePos="0" relativeHeight="251693056" behindDoc="1" locked="0" layoutInCell="1" allowOverlap="1" wp14:anchorId="6E4E51F6" wp14:editId="4DAB37FD">
          <wp:simplePos x="0" y="0"/>
          <wp:positionH relativeFrom="margin">
            <wp:posOffset>-426720</wp:posOffset>
          </wp:positionH>
          <wp:positionV relativeFrom="page">
            <wp:posOffset>7741920</wp:posOffset>
          </wp:positionV>
          <wp:extent cx="2032635" cy="1996440"/>
          <wp:effectExtent l="0" t="0" r="0" b="0"/>
          <wp:wrapNone/>
          <wp:docPr id="240" name="Graphic 240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pumpkins-161236.sv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rcRect l="50487" t="34070" b="32870"/>
                  <a:stretch/>
                </pic:blipFill>
                <pic:spPr bwMode="auto">
                  <a:xfrm>
                    <a:off x="0" y="0"/>
                    <a:ext cx="2032635" cy="1996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8C4E0D" w14:textId="77777777" w:rsidR="0090315A" w:rsidRDefault="0090315A" w:rsidP="00AD6EB8">
      <w:pPr>
        <w:spacing w:after="0" w:line="240" w:lineRule="auto"/>
      </w:pPr>
      <w:r>
        <w:separator/>
      </w:r>
    </w:p>
  </w:footnote>
  <w:footnote w:type="continuationSeparator" w:id="0">
    <w:p w14:paraId="75F4C93C" w14:textId="77777777" w:rsidR="0090315A" w:rsidRDefault="0090315A" w:rsidP="00AD6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776FD" w14:textId="77777777" w:rsidR="00945BAE" w:rsidRDefault="00490FEF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97FF8EA" wp14:editId="7D7CF37C">
              <wp:simplePos x="0" y="0"/>
              <wp:positionH relativeFrom="margin">
                <wp:posOffset>-1722120</wp:posOffset>
              </wp:positionH>
              <wp:positionV relativeFrom="page">
                <wp:posOffset>-1295400</wp:posOffset>
              </wp:positionV>
              <wp:extent cx="9372600" cy="12779375"/>
              <wp:effectExtent l="0" t="0" r="19050" b="22225"/>
              <wp:wrapNone/>
              <wp:docPr id="110" name="Rectangle 110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72600" cy="1277937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B093C2F" id="Rectangle 110" o:spid="_x0000_s1026" style="position:absolute;margin-left:-135.6pt;margin-top:-102pt;width:738pt;height:1006.2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" fillcolor="black [3213]" strokecolor="#1f3763 [1604]" strokeweight="1pt">
              <w10:wrap anchorx="margin" anchory="page"/>
            </v:rect>
          </w:pict>
        </mc:Fallback>
      </mc:AlternateContent>
    </w:r>
    <w:r w:rsidR="001D4127" w:rsidRPr="001D4127">
      <w:rPr>
        <w:noProof/>
      </w:rPr>
      <w:drawing>
        <wp:anchor distT="0" distB="0" distL="114300" distR="114300" simplePos="0" relativeHeight="251687294" behindDoc="1" locked="0" layoutInCell="1" allowOverlap="1" wp14:anchorId="3D95CB04" wp14:editId="369A32B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924000" cy="3947163"/>
          <wp:effectExtent l="7303" t="0" r="0" b="0"/>
          <wp:wrapNone/>
          <wp:docPr id="248" name="Graphic 248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127">
      <w:rPr>
        <w:noProof/>
      </w:rPr>
      <w:drawing>
        <wp:anchor distT="0" distB="0" distL="114300" distR="114300" simplePos="0" relativeHeight="251687423" behindDoc="1" locked="0" layoutInCell="1" allowOverlap="1" wp14:anchorId="54997824" wp14:editId="1EA2E41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3924000" cy="3947163"/>
          <wp:effectExtent l="0" t="0" r="635" b="0"/>
          <wp:wrapNone/>
          <wp:docPr id="245" name="Graphic 245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spider-1777668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000" cy="3947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6F69">
      <w:rPr>
        <w:noProof/>
      </w:rPr>
      <w:drawing>
        <wp:anchor distT="0" distB="0" distL="114300" distR="114300" simplePos="0" relativeHeight="251694080" behindDoc="1" locked="0" layoutInCell="1" allowOverlap="1" wp14:anchorId="6A15B048" wp14:editId="5D189724">
          <wp:simplePos x="0" y="0"/>
          <wp:positionH relativeFrom="margin">
            <wp:posOffset>356235</wp:posOffset>
          </wp:positionH>
          <wp:positionV relativeFrom="page">
            <wp:posOffset>-635</wp:posOffset>
          </wp:positionV>
          <wp:extent cx="5040000" cy="3608850"/>
          <wp:effectExtent l="0" t="0" r="0" b="0"/>
          <wp:wrapNone/>
          <wp:docPr id="243" name="Graphic 243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3" name="animal-1817643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0" cy="360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ACAAF7" w14:textId="77777777" w:rsidR="00945BAE" w:rsidRDefault="00945BAE">
    <w:pPr>
      <w:pStyle w:val="Header"/>
      <w:rPr>
        <w:noProof/>
      </w:rPr>
    </w:pPr>
  </w:p>
  <w:p w14:paraId="5C27A483" w14:textId="77777777" w:rsidR="00AD6EB8" w:rsidRDefault="0072068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136B29E1" wp14:editId="1132628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56000" cy="1554480"/>
              <wp:effectExtent l="0" t="0" r="6985" b="7620"/>
              <wp:wrapNone/>
              <wp:docPr id="237" name="Rectangle 237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6000" cy="1554480"/>
                      </a:xfrm>
                      <a:prstGeom prst="rect">
                        <a:avLst/>
                      </a:prstGeom>
                      <a:pattFill prst="ltHorz">
                        <a:fgClr>
                          <a:schemeClr val="accent2"/>
                        </a:fgClr>
                        <a:bgClr>
                          <a:schemeClr val="accent2">
                            <a:lumMod val="75000"/>
                          </a:schemeClr>
                        </a:bgClr>
                      </a:patt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3BCC0D0E" id="Rectangle 237" o:spid="_x0000_s1026" style="position:absolute;margin-left:0;margin-top:0;width:626.45pt;height:122.4pt;z-index:-251629568;visibility:visible;mso-wrap-style:square;mso-width-percent:0;mso-wrap-distance-left:9pt;mso-wrap-distance-top:0;mso-wrap-distance-right:9pt;mso-wrap-distance-bottom:0;mso-position-horizontal:center;mso-position-horizontal-relative:margin;mso-position-vertical:center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" fillcolor="#ed7d31 [3205]" stroked="f" strokeweight="1pt">
              <v:fill r:id="rId5" o:title="" color2="#c45911 [2405]" type="pattern"/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54F98019" wp14:editId="02B4106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688000" cy="8784000"/>
              <wp:effectExtent l="171450" t="190500" r="179705" b="188595"/>
              <wp:wrapNone/>
              <wp:docPr id="236" name="Plaque 23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8000" cy="8784000"/>
                      </a:xfrm>
                      <a:prstGeom prst="plaque">
                        <a:avLst>
                          <a:gd name="adj" fmla="val 8198"/>
                        </a:avLst>
                      </a:prstGeom>
                      <a:solidFill>
                        <a:schemeClr val="tx1"/>
                      </a:solidFill>
                      <a:ln w="76200">
                        <a:solidFill>
                          <a:schemeClr val="accent2"/>
                        </a:solidFill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5085A2A1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236" o:spid="_x0000_s1026" type="#_x0000_t21" style="position:absolute;margin-left:0;margin-top:0;width:447.85pt;height:691.65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" adj="1771" fillcolor="black [3213]" strokecolor="#ed7d31 [3205]" strokeweight="6pt">
              <v:shadow on="t" type="perspective" color="black" opacity="26214f" offset="0,0" matrix="66847f,,,66847f"/>
              <w10:wrap anchorx="margin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oNotDisplayPageBoundarie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A2"/>
    <w:rsid w:val="00010AD0"/>
    <w:rsid w:val="00030EBC"/>
    <w:rsid w:val="00092BF1"/>
    <w:rsid w:val="00096291"/>
    <w:rsid w:val="000D07CD"/>
    <w:rsid w:val="00197C6D"/>
    <w:rsid w:val="001D4127"/>
    <w:rsid w:val="00226E72"/>
    <w:rsid w:val="002671E0"/>
    <w:rsid w:val="00277EE7"/>
    <w:rsid w:val="00316495"/>
    <w:rsid w:val="003A0CA0"/>
    <w:rsid w:val="00490FEF"/>
    <w:rsid w:val="004C3FE9"/>
    <w:rsid w:val="004D69A5"/>
    <w:rsid w:val="005E147C"/>
    <w:rsid w:val="005F1C25"/>
    <w:rsid w:val="006D2190"/>
    <w:rsid w:val="007151CD"/>
    <w:rsid w:val="00720687"/>
    <w:rsid w:val="007715A2"/>
    <w:rsid w:val="00780E01"/>
    <w:rsid w:val="007A3E24"/>
    <w:rsid w:val="007B36A1"/>
    <w:rsid w:val="008009DF"/>
    <w:rsid w:val="0083256B"/>
    <w:rsid w:val="008517A9"/>
    <w:rsid w:val="00865817"/>
    <w:rsid w:val="00865ABC"/>
    <w:rsid w:val="00875C4F"/>
    <w:rsid w:val="00883C86"/>
    <w:rsid w:val="008D2066"/>
    <w:rsid w:val="0090315A"/>
    <w:rsid w:val="00945BAE"/>
    <w:rsid w:val="009C1E18"/>
    <w:rsid w:val="00A56BF5"/>
    <w:rsid w:val="00AD6EB8"/>
    <w:rsid w:val="00BC5955"/>
    <w:rsid w:val="00BD7046"/>
    <w:rsid w:val="00C425F7"/>
    <w:rsid w:val="00CB4DDA"/>
    <w:rsid w:val="00CB582C"/>
    <w:rsid w:val="00D27C54"/>
    <w:rsid w:val="00E56D89"/>
    <w:rsid w:val="00E70BD1"/>
    <w:rsid w:val="00E96F69"/>
    <w:rsid w:val="00F96BFA"/>
    <w:rsid w:val="00FA24B4"/>
    <w:rsid w:val="00FC2C5B"/>
    <w:rsid w:val="00FD6ED3"/>
    <w:rsid w:val="00F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1A2E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C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B36A1"/>
  </w:style>
  <w:style w:type="paragraph" w:styleId="Footer">
    <w:name w:val="footer"/>
    <w:basedOn w:val="Normal"/>
    <w:link w:val="FooterChar"/>
    <w:uiPriority w:val="99"/>
    <w:semiHidden/>
    <w:rsid w:val="00AD6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B36A1"/>
  </w:style>
  <w:style w:type="table" w:styleId="TableGrid">
    <w:name w:val="Table Grid"/>
    <w:basedOn w:val="TableNormal"/>
    <w:uiPriority w:val="39"/>
    <w:rsid w:val="00D2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97C6D"/>
    <w:pPr>
      <w:spacing w:after="0" w:line="240" w:lineRule="auto"/>
      <w:jc w:val="center"/>
    </w:pPr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197C6D"/>
    <w:rPr>
      <w:rFonts w:asciiTheme="majorHAnsi" w:hAnsiTheme="majorHAnsi"/>
      <w:color w:val="ED7D31" w:themeColor="accent2"/>
      <w:sz w:val="180"/>
      <w:szCs w:val="180"/>
      <w14:textFill>
        <w14:gradFill>
          <w14:gsLst>
            <w14:gs w14:pos="0">
              <w14:schemeClr w14:val="accent2"/>
            </w14:gs>
            <w14:gs w14:pos="100000">
              <w14:schemeClr w14:val="accent2">
                <w14:lumMod w14:val="75000"/>
              </w14:schemeClr>
            </w14:gs>
          </w14:gsLst>
          <w14:lin w14:ang="5400000" w14:scaled="0"/>
        </w14:gradFill>
      </w14:textFill>
    </w:rPr>
  </w:style>
  <w:style w:type="character" w:styleId="PlaceholderText">
    <w:name w:val="Placeholder Text"/>
    <w:basedOn w:val="DefaultParagraphFont"/>
    <w:uiPriority w:val="99"/>
    <w:semiHidden/>
    <w:rsid w:val="00D27C5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7B36A1"/>
    <w:pPr>
      <w:spacing w:after="120"/>
    </w:pPr>
    <w:rPr>
      <w:color w:val="FFFFFF" w:themeColor="background1"/>
      <w:sz w:val="96"/>
    </w:rPr>
  </w:style>
  <w:style w:type="character" w:customStyle="1" w:styleId="DateChar">
    <w:name w:val="Date Char"/>
    <w:basedOn w:val="DefaultParagraphFont"/>
    <w:link w:val="Date"/>
    <w:uiPriority w:val="99"/>
    <w:rsid w:val="007B36A1"/>
    <w:rPr>
      <w:color w:val="FFFFFF" w:themeColor="background1"/>
      <w:sz w:val="96"/>
    </w:rPr>
  </w:style>
  <w:style w:type="paragraph" w:customStyle="1" w:styleId="Address">
    <w:name w:val="Address"/>
    <w:basedOn w:val="Normal"/>
    <w:qFormat/>
    <w:rsid w:val="00197C6D"/>
    <w:pPr>
      <w:spacing w:before="240" w:line="240" w:lineRule="auto"/>
      <w:jc w:val="center"/>
    </w:pPr>
    <w:rPr>
      <w:color w:val="FFFFFF" w:themeColor="background1"/>
      <w:sz w:val="56"/>
    </w:rPr>
  </w:style>
  <w:style w:type="paragraph" w:customStyle="1" w:styleId="Info">
    <w:name w:val="Info"/>
    <w:basedOn w:val="Normal"/>
    <w:qFormat/>
    <w:rsid w:val="00197C6D"/>
    <w:pPr>
      <w:spacing w:before="80" w:after="80" w:line="240" w:lineRule="auto"/>
      <w:jc w:val="center"/>
    </w:pPr>
    <w:rPr>
      <w:color w:val="FFFFFF" w:themeColor="background1"/>
      <w:sz w:val="56"/>
    </w:rPr>
  </w:style>
  <w:style w:type="paragraph" w:styleId="NoSpacing">
    <w:name w:val="No Spacing"/>
    <w:uiPriority w:val="1"/>
    <w:semiHidden/>
    <w:qFormat/>
    <w:rsid w:val="007B36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svg"/><Relationship Id="rId1" Type="http://schemas.openxmlformats.org/officeDocument/2006/relationships/image" Target="media/image3.png"/><Relationship Id="rId4" Type="http://schemas.openxmlformats.org/officeDocument/2006/relationships/image" Target="media/image7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35319\AppData\Roaming\Microsoft\Templates\Batty%20Halloween%20invitation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5">
      <a:majorFont>
        <a:latin typeface="Tw Cen MT Condensed Extra Bold"/>
        <a:ea typeface=""/>
        <a:cs typeface=""/>
      </a:majorFont>
      <a:minorFont>
        <a:latin typeface="Tw Cen MT Condensed Extra 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b1cbf73c-6860-48af-b162-eb69e717f2e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F79CC257C4548AAFA13C799B0FB7E" ma:contentTypeVersion="9" ma:contentTypeDescription="Create a new document." ma:contentTypeScope="" ma:versionID="102dd609c7dfcc5c414bb1c26fd741f8">
  <xsd:schema xmlns:xsd="http://www.w3.org/2001/XMLSchema" xmlns:xs="http://www.w3.org/2001/XMLSchema" xmlns:p="http://schemas.microsoft.com/office/2006/metadata/properties" xmlns:ns3="b1cbf73c-6860-48af-b162-eb69e717f2ea" targetNamespace="http://schemas.microsoft.com/office/2006/metadata/properties" ma:root="true" ma:fieldsID="2fbdc2a70779e4deade53c7bcae6717c" ns3:_="">
    <xsd:import namespace="b1cbf73c-6860-48af-b162-eb69e717f2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bf73c-6860-48af-b162-eb69e717f2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E1813A-9211-4C0E-838A-710A44E9F5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B6F89A-21BA-4EA3-9C9A-D79447AD1007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1cbf73c-6860-48af-b162-eb69e717f2ea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1D5CB1C-1C33-43A7-A60E-1F23808A4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bf73c-6860-48af-b162-eb69e717f2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Batty Halloween invitation </Template>
  <TotalTime>0</TotalTime>
  <Pages>2</Pages>
  <Words>38</Words>
  <Characters>222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2019-10-23T18:50:00Z</dcterms:created>
  <dcterms:modified xsi:type="dcterms:W3CDTF">2019-10-23T18:50:00Z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0x01010015CF79CC257C4548AAFA13C799B0FB7E</vt:lpwstr>
  </property>
</Properties>
</file>